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0AE80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10</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w:t>
      </w:r>
      <w:r w:rsidR="004C5E1B">
        <w:rPr>
          <w:rFonts w:ascii="Garamond" w:hAnsi="Garamond"/>
          <w:b/>
          <w:bCs/>
          <w:u w:val="single"/>
        </w:rPr>
        <w:t>8</w:t>
      </w:r>
      <w:r w:rsidR="000E7B08">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4EE8381E" w14:textId="7915FB45" w:rsidR="00EB1D87" w:rsidRDefault="000E7B08" w:rsidP="006F0373">
      <w:pPr>
        <w:spacing w:after="0"/>
        <w:jc w:val="both"/>
        <w:rPr>
          <w:rFonts w:ascii="Garamond" w:eastAsia="Times New Roman" w:hAnsi="Garamond"/>
          <w:lang w:eastAsia="sl-SI"/>
        </w:rPr>
      </w:pPr>
      <w:r>
        <w:rPr>
          <w:noProof/>
        </w:rPr>
        <w:drawing>
          <wp:inline distT="0" distB="0" distL="0" distR="0" wp14:anchorId="5B558212" wp14:editId="2296673D">
            <wp:extent cx="5760720" cy="1809750"/>
            <wp:effectExtent l="0" t="0" r="0" b="0"/>
            <wp:docPr id="5318636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63627" name="Slika 1" descr="Slika, ki vsebuje besede besedilo, posnetek zaslona, pisava, številka&#10;&#10;Vsebina, ustvarjena z UI, morda ni pravilna."/>
                    <pic:cNvPicPr/>
                  </pic:nvPicPr>
                  <pic:blipFill>
                    <a:blip r:embed="rId13"/>
                    <a:stretch>
                      <a:fillRect/>
                    </a:stretch>
                  </pic:blipFill>
                  <pic:spPr>
                    <a:xfrm>
                      <a:off x="0" y="0"/>
                      <a:ext cx="5760720" cy="1809750"/>
                    </a:xfrm>
                    <a:prstGeom prst="rect">
                      <a:avLst/>
                    </a:prstGeom>
                  </pic:spPr>
                </pic:pic>
              </a:graphicData>
            </a:graphic>
          </wp:inline>
        </w:drawing>
      </w:r>
    </w:p>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ABAC1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4C5E1B">
        <w:rPr>
          <w:rFonts w:ascii="Garamond" w:eastAsia="Times New Roman" w:hAnsi="Garamond"/>
          <w:b/>
          <w:bCs/>
          <w:lang w:eastAsia="sl-SI"/>
        </w:rPr>
        <w:t>8</w:t>
      </w:r>
      <w:r w:rsidR="000E7B08">
        <w:rPr>
          <w:rFonts w:ascii="Garamond" w:eastAsia="Times New Roman" w:hAnsi="Garamond"/>
          <w:b/>
          <w:bCs/>
          <w:lang w:eastAsia="sl-SI"/>
        </w:rPr>
        <w:t>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0E7B08">
        <w:rPr>
          <w:rFonts w:ascii="Garamond" w:eastAsia="Times New Roman" w:hAnsi="Garamond"/>
          <w:lang w:eastAsia="sl-SI"/>
        </w:rPr>
        <w:t>omdansetron ATC A04AA01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w:t>
      </w:r>
      <w:r w:rsidR="000E7B08">
        <w:rPr>
          <w:rFonts w:ascii="Garamond" w:eastAsia="Times New Roman" w:hAnsi="Garamond"/>
          <w:lang w:eastAsia="sl-SI"/>
        </w:rPr>
        <w:t>0</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E7B08">
        <w:rPr>
          <w:rFonts w:ascii="Garamond" w:eastAsia="Times New Roman" w:hAnsi="Garamond"/>
          <w:lang w:eastAsia="sl-SI"/>
        </w:rPr>
        <w:t>4</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BC1C5" w14:textId="77777777" w:rsidR="003B63EA" w:rsidRDefault="003B63EA" w:rsidP="00E5569B">
      <w:pPr>
        <w:spacing w:after="0"/>
      </w:pPr>
      <w:r>
        <w:separator/>
      </w:r>
    </w:p>
  </w:endnote>
  <w:endnote w:type="continuationSeparator" w:id="0">
    <w:p w14:paraId="5FF75B8B" w14:textId="77777777" w:rsidR="003B63EA" w:rsidRDefault="003B63E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691F" w14:textId="77777777" w:rsidR="003B63EA" w:rsidRDefault="003B63EA" w:rsidP="00E5569B">
      <w:pPr>
        <w:spacing w:after="0"/>
      </w:pPr>
      <w:r>
        <w:separator/>
      </w:r>
    </w:p>
  </w:footnote>
  <w:footnote w:type="continuationSeparator" w:id="0">
    <w:p w14:paraId="66F675A6" w14:textId="77777777" w:rsidR="003B63EA" w:rsidRDefault="003B63E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3467"/>
    <w:rsid w:val="00F45687"/>
    <w:rsid w:val="00F52F50"/>
    <w:rsid w:val="00F576C9"/>
    <w:rsid w:val="00F61725"/>
    <w:rsid w:val="00F6606F"/>
    <w:rsid w:val="00F6724D"/>
    <w:rsid w:val="00F73232"/>
    <w:rsid w:val="00F87EC9"/>
    <w:rsid w:val="00F95B73"/>
    <w:rsid w:val="00FA259B"/>
    <w:rsid w:val="00FB3F96"/>
    <w:rsid w:val="00FB5296"/>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1755"/>
    <w:rsid w:val="00294C40"/>
    <w:rsid w:val="003035AC"/>
    <w:rsid w:val="00307F2E"/>
    <w:rsid w:val="00313F5C"/>
    <w:rsid w:val="00331C7B"/>
    <w:rsid w:val="003B0340"/>
    <w:rsid w:val="003C3CE3"/>
    <w:rsid w:val="003D361F"/>
    <w:rsid w:val="003E5BE8"/>
    <w:rsid w:val="003E7157"/>
    <w:rsid w:val="00454C74"/>
    <w:rsid w:val="004B70E6"/>
    <w:rsid w:val="004C176A"/>
    <w:rsid w:val="00590495"/>
    <w:rsid w:val="005950BB"/>
    <w:rsid w:val="005B03B9"/>
    <w:rsid w:val="00632DDD"/>
    <w:rsid w:val="00670282"/>
    <w:rsid w:val="007029F6"/>
    <w:rsid w:val="007417F1"/>
    <w:rsid w:val="007435ED"/>
    <w:rsid w:val="007A44D9"/>
    <w:rsid w:val="007E759C"/>
    <w:rsid w:val="00805B15"/>
    <w:rsid w:val="00810267"/>
    <w:rsid w:val="0087073C"/>
    <w:rsid w:val="008B09CD"/>
    <w:rsid w:val="008D59ED"/>
    <w:rsid w:val="0093674F"/>
    <w:rsid w:val="00975286"/>
    <w:rsid w:val="00A22336"/>
    <w:rsid w:val="00A32030"/>
    <w:rsid w:val="00A40654"/>
    <w:rsid w:val="00A70759"/>
    <w:rsid w:val="00AD3CDB"/>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2025-07-10T09:25:00Z</dcterms:created>
  <dcterms:modified xsi:type="dcterms:W3CDTF">2025-07-10T09:29:00Z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